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B5E9" w14:textId="77777777" w:rsidR="0005058E" w:rsidRPr="005A3C6B" w:rsidRDefault="0005058E" w:rsidP="005A3C6B">
      <w:pPr>
        <w:jc w:val="both"/>
        <w:rPr>
          <w:rFonts w:ascii="Arial" w:hAnsi="Arial" w:cs="Arial"/>
          <w:sz w:val="24"/>
          <w:szCs w:val="24"/>
        </w:rPr>
      </w:pPr>
    </w:p>
    <w:p w14:paraId="7789A4A7" w14:textId="4BAB8E0E" w:rsidR="0005058E" w:rsidRPr="005A3C6B" w:rsidRDefault="005A3C6B" w:rsidP="005A3C6B">
      <w:pPr>
        <w:spacing w:line="360" w:lineRule="auto"/>
        <w:ind w:left="5787" w:firstLine="6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05058E" w:rsidRPr="005A3C6B">
        <w:rPr>
          <w:rFonts w:ascii="Arial" w:hAnsi="Arial" w:cs="Arial"/>
          <w:sz w:val="24"/>
          <w:szCs w:val="24"/>
        </w:rPr>
        <w:t>Al Dirigente Scolastico</w:t>
      </w:r>
    </w:p>
    <w:p w14:paraId="767E81FE" w14:textId="189395CE" w:rsidR="00AE6ADD" w:rsidRPr="005A3C6B" w:rsidRDefault="005A3C6B" w:rsidP="005A3C6B">
      <w:pPr>
        <w:spacing w:line="360" w:lineRule="auto"/>
        <w:ind w:left="5144" w:firstLine="6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AE6ADD" w:rsidRPr="005A3C6B">
        <w:rPr>
          <w:rFonts w:ascii="Arial" w:hAnsi="Arial" w:cs="Arial"/>
          <w:sz w:val="24"/>
          <w:szCs w:val="24"/>
        </w:rPr>
        <w:t>caps13000v@istruzione.it</w:t>
      </w:r>
    </w:p>
    <w:p w14:paraId="6E4DD9B1" w14:textId="77777777" w:rsidR="00AE6ADD" w:rsidRPr="005A3C6B" w:rsidRDefault="00AE6ADD" w:rsidP="005A3C6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BA55536" w14:textId="1092E471" w:rsidR="0005058E" w:rsidRPr="005A3C6B" w:rsidRDefault="0005058E" w:rsidP="001A434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Il/La sottoscritt_</w:t>
      </w:r>
      <w:r w:rsidR="001A4340">
        <w:rPr>
          <w:rFonts w:ascii="Arial" w:hAnsi="Arial" w:cs="Arial"/>
          <w:sz w:val="24"/>
          <w:szCs w:val="24"/>
        </w:rPr>
        <w:t xml:space="preserve">  </w:t>
      </w:r>
      <w:r w:rsidRPr="005A3C6B">
        <w:rPr>
          <w:rFonts w:ascii="Arial" w:hAnsi="Arial" w:cs="Arial"/>
          <w:sz w:val="24"/>
          <w:szCs w:val="24"/>
        </w:rPr>
        <w:t>nat</w:t>
      </w:r>
      <w:r w:rsidR="002971E3" w:rsidRPr="005A3C6B">
        <w:rPr>
          <w:rFonts w:ascii="Arial" w:hAnsi="Arial" w:cs="Arial"/>
          <w:sz w:val="24"/>
          <w:szCs w:val="24"/>
        </w:rPr>
        <w:t>__</w:t>
      </w:r>
      <w:r w:rsidR="009F19D3" w:rsidRPr="005A3C6B">
        <w:rPr>
          <w:rFonts w:ascii="Arial" w:hAnsi="Arial" w:cs="Arial"/>
          <w:sz w:val="24"/>
          <w:szCs w:val="24"/>
        </w:rPr>
        <w:t xml:space="preserve"> a _______________</w:t>
      </w:r>
      <w:r w:rsidR="005A3C6B">
        <w:rPr>
          <w:rFonts w:ascii="Arial" w:hAnsi="Arial" w:cs="Arial"/>
          <w:sz w:val="24"/>
          <w:szCs w:val="24"/>
        </w:rPr>
        <w:t xml:space="preserve"> i</w:t>
      </w:r>
      <w:r w:rsidRPr="005A3C6B">
        <w:rPr>
          <w:rFonts w:ascii="Arial" w:hAnsi="Arial" w:cs="Arial"/>
          <w:sz w:val="24"/>
          <w:szCs w:val="24"/>
        </w:rPr>
        <w:t>l _______</w:t>
      </w:r>
      <w:r w:rsidR="009F19D3" w:rsidRPr="005A3C6B">
        <w:rPr>
          <w:rFonts w:ascii="Arial" w:hAnsi="Arial" w:cs="Arial"/>
          <w:sz w:val="24"/>
          <w:szCs w:val="24"/>
        </w:rPr>
        <w:t>______</w:t>
      </w:r>
      <w:r w:rsidRPr="005A3C6B">
        <w:rPr>
          <w:rFonts w:ascii="Arial" w:hAnsi="Arial" w:cs="Arial"/>
          <w:sz w:val="24"/>
          <w:szCs w:val="24"/>
        </w:rPr>
        <w:t>____</w:t>
      </w:r>
      <w:r w:rsidR="00AE6ADD" w:rsidRPr="005A3C6B">
        <w:rPr>
          <w:rFonts w:ascii="Arial" w:hAnsi="Arial" w:cs="Arial"/>
          <w:sz w:val="24"/>
          <w:szCs w:val="24"/>
        </w:rPr>
        <w:t>__</w:t>
      </w:r>
      <w:r w:rsidRPr="005A3C6B">
        <w:rPr>
          <w:rFonts w:ascii="Arial" w:hAnsi="Arial" w:cs="Arial"/>
          <w:sz w:val="24"/>
          <w:szCs w:val="24"/>
        </w:rPr>
        <w:t>_</w:t>
      </w:r>
      <w:r w:rsidR="009F19D3" w:rsidRPr="005A3C6B">
        <w:rPr>
          <w:rFonts w:ascii="Arial" w:hAnsi="Arial" w:cs="Arial"/>
          <w:sz w:val="24"/>
          <w:szCs w:val="24"/>
        </w:rPr>
        <w:t xml:space="preserve"> , telefono___________________________,</w:t>
      </w:r>
      <w:r w:rsidR="001A4340">
        <w:rPr>
          <w:rFonts w:ascii="Arial" w:hAnsi="Arial" w:cs="Arial"/>
          <w:sz w:val="24"/>
          <w:szCs w:val="24"/>
        </w:rPr>
        <w:t xml:space="preserve"> </w:t>
      </w:r>
      <w:r w:rsidRPr="005A3C6B">
        <w:rPr>
          <w:rFonts w:ascii="Arial" w:hAnsi="Arial" w:cs="Arial"/>
          <w:sz w:val="24"/>
          <w:szCs w:val="24"/>
        </w:rPr>
        <w:t>genitore dell’alunn_</w:t>
      </w:r>
      <w:r w:rsidR="009F19D3" w:rsidRPr="005A3C6B">
        <w:rPr>
          <w:rFonts w:ascii="Arial" w:hAnsi="Arial" w:cs="Arial"/>
          <w:sz w:val="24"/>
          <w:szCs w:val="24"/>
        </w:rPr>
        <w:t>_</w:t>
      </w:r>
      <w:r w:rsidR="002971E3" w:rsidRPr="005A3C6B">
        <w:rPr>
          <w:rFonts w:ascii="Arial" w:hAnsi="Arial" w:cs="Arial"/>
          <w:sz w:val="24"/>
          <w:szCs w:val="24"/>
        </w:rPr>
        <w:t xml:space="preserve">  </w:t>
      </w:r>
      <w:r w:rsidR="009F19D3" w:rsidRPr="005A3C6B">
        <w:rPr>
          <w:rFonts w:ascii="Arial" w:hAnsi="Arial" w:cs="Arial"/>
          <w:sz w:val="24"/>
          <w:szCs w:val="24"/>
        </w:rPr>
        <w:t>_______________________</w:t>
      </w:r>
      <w:r w:rsidRPr="005A3C6B">
        <w:rPr>
          <w:rFonts w:ascii="Arial" w:hAnsi="Arial" w:cs="Arial"/>
          <w:sz w:val="24"/>
          <w:szCs w:val="24"/>
        </w:rPr>
        <w:t xml:space="preserve"> frequentante la classe ____</w:t>
      </w:r>
      <w:r w:rsidR="009F19D3" w:rsidRPr="005A3C6B">
        <w:rPr>
          <w:rFonts w:ascii="Arial" w:hAnsi="Arial" w:cs="Arial"/>
          <w:sz w:val="24"/>
          <w:szCs w:val="24"/>
        </w:rPr>
        <w:t>____</w:t>
      </w:r>
      <w:r w:rsidRPr="005A3C6B">
        <w:rPr>
          <w:rFonts w:ascii="Arial" w:hAnsi="Arial" w:cs="Arial"/>
          <w:sz w:val="24"/>
          <w:szCs w:val="24"/>
        </w:rPr>
        <w:t>__ Sez. __</w:t>
      </w:r>
      <w:r w:rsidR="009F19D3" w:rsidRPr="005A3C6B">
        <w:rPr>
          <w:rFonts w:ascii="Arial" w:hAnsi="Arial" w:cs="Arial"/>
          <w:sz w:val="24"/>
          <w:szCs w:val="24"/>
        </w:rPr>
        <w:t>__</w:t>
      </w:r>
      <w:r w:rsidRPr="005A3C6B">
        <w:rPr>
          <w:rFonts w:ascii="Arial" w:hAnsi="Arial" w:cs="Arial"/>
          <w:sz w:val="24"/>
          <w:szCs w:val="24"/>
        </w:rPr>
        <w:t>____</w:t>
      </w:r>
      <w:r w:rsidRPr="005A3C6B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="001A4340">
        <w:rPr>
          <w:rFonts w:ascii="Arial" w:hAnsi="Arial" w:cs="Arial"/>
          <w:sz w:val="24"/>
          <w:szCs w:val="24"/>
        </w:rPr>
        <w:tab/>
      </w:r>
      <w:r w:rsidRPr="001A4340">
        <w:rPr>
          <w:rFonts w:ascii="Arial" w:hAnsi="Arial" w:cs="Arial"/>
          <w:b/>
          <w:bCs/>
          <w:sz w:val="24"/>
          <w:szCs w:val="24"/>
        </w:rPr>
        <w:t>chiede</w:t>
      </w:r>
    </w:p>
    <w:p w14:paraId="50C2C079" w14:textId="101101EF" w:rsidR="0005058E" w:rsidRPr="005A3C6B" w:rsidRDefault="0005058E" w:rsidP="005A3C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di poter avere in comodato d’uso, per l’anno scolastico 202</w:t>
      </w:r>
      <w:r w:rsidR="005A3C6B" w:rsidRPr="005A3C6B">
        <w:rPr>
          <w:rFonts w:ascii="Arial" w:hAnsi="Arial" w:cs="Arial"/>
          <w:sz w:val="24"/>
          <w:szCs w:val="24"/>
        </w:rPr>
        <w:t>6</w:t>
      </w:r>
      <w:r w:rsidRPr="005A3C6B">
        <w:rPr>
          <w:rFonts w:ascii="Arial" w:hAnsi="Arial" w:cs="Arial"/>
          <w:sz w:val="24"/>
          <w:szCs w:val="24"/>
        </w:rPr>
        <w:t>/2</w:t>
      </w:r>
      <w:r w:rsidR="005A3C6B" w:rsidRPr="005A3C6B">
        <w:rPr>
          <w:rFonts w:ascii="Arial" w:hAnsi="Arial" w:cs="Arial"/>
          <w:sz w:val="24"/>
          <w:szCs w:val="24"/>
        </w:rPr>
        <w:t>7</w:t>
      </w:r>
      <w:r w:rsidRPr="005A3C6B">
        <w:rPr>
          <w:rFonts w:ascii="Arial" w:hAnsi="Arial" w:cs="Arial"/>
          <w:sz w:val="24"/>
          <w:szCs w:val="24"/>
        </w:rPr>
        <w:t>, i libri di testo indicati nell’elenco allegato.</w:t>
      </w:r>
    </w:p>
    <w:p w14:paraId="5A5EC336" w14:textId="6100DCFD" w:rsidR="0005058E" w:rsidRPr="005A3C6B" w:rsidRDefault="0005058E" w:rsidP="005A3C6B">
      <w:pPr>
        <w:spacing w:line="360" w:lineRule="auto"/>
        <w:ind w:firstLine="643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A tal fine il/la sottoscritt</w:t>
      </w:r>
      <w:r w:rsidR="002971E3" w:rsidRPr="005A3C6B">
        <w:rPr>
          <w:rFonts w:ascii="Arial" w:hAnsi="Arial" w:cs="Arial"/>
          <w:sz w:val="24"/>
          <w:szCs w:val="24"/>
        </w:rPr>
        <w:t>_</w:t>
      </w:r>
      <w:r w:rsidRPr="005A3C6B">
        <w:rPr>
          <w:rFonts w:ascii="Arial" w:hAnsi="Arial" w:cs="Arial"/>
          <w:sz w:val="24"/>
          <w:szCs w:val="24"/>
        </w:rPr>
        <w:t>, consapevole che i testi richiesti sono di proprietà Liceo Classico Scientifico “Euclide” si impegna, alla fine dell’anno scolastico, a riconsegnare i libri ricevuti in comodato d’uso per consentire agli altri studenti di poter usufruire di analogo beneficio.</w:t>
      </w:r>
    </w:p>
    <w:p w14:paraId="0073E5FB" w14:textId="77777777" w:rsidR="0005058E" w:rsidRPr="005A3C6B" w:rsidRDefault="0005058E" w:rsidP="005A3C6B">
      <w:pPr>
        <w:spacing w:line="360" w:lineRule="auto"/>
        <w:ind w:firstLine="643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Si obbliga altresì, in caso di mancata restituzione o di riconsegna dei già menzionati testi in condizioni tali da non poter essere riutilizzati, al rimborso del prezzo di copertina dei libri mancanti o deteriorati mediante versamento del relativo importo nel bilancio della Scuola stessa.</w:t>
      </w:r>
    </w:p>
    <w:p w14:paraId="794A8F38" w14:textId="57A663FA" w:rsidR="0005058E" w:rsidRPr="005A3C6B" w:rsidRDefault="0005058E" w:rsidP="005A3C6B">
      <w:pPr>
        <w:spacing w:line="360" w:lineRule="auto"/>
        <w:ind w:firstLine="643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Dichiara inoltre, di non beneficiare di altra fornitura gratuita o semigratuita dei libri di testo da parte del Comune di residenza o d’appartenenza o da altri EE. PP. per l’anno scolastico 202</w:t>
      </w:r>
      <w:r w:rsidR="005A3C6B" w:rsidRPr="005A3C6B">
        <w:rPr>
          <w:rFonts w:ascii="Arial" w:hAnsi="Arial" w:cs="Arial"/>
          <w:sz w:val="24"/>
          <w:szCs w:val="24"/>
        </w:rPr>
        <w:t>6</w:t>
      </w:r>
      <w:r w:rsidRPr="005A3C6B">
        <w:rPr>
          <w:rFonts w:ascii="Arial" w:hAnsi="Arial" w:cs="Arial"/>
          <w:sz w:val="24"/>
          <w:szCs w:val="24"/>
        </w:rPr>
        <w:t>/2</w:t>
      </w:r>
      <w:r w:rsidR="005A3C6B" w:rsidRPr="005A3C6B">
        <w:rPr>
          <w:rFonts w:ascii="Arial" w:hAnsi="Arial" w:cs="Arial"/>
          <w:sz w:val="24"/>
          <w:szCs w:val="24"/>
        </w:rPr>
        <w:t>7</w:t>
      </w:r>
      <w:r w:rsidRPr="005A3C6B">
        <w:rPr>
          <w:rFonts w:ascii="Arial" w:hAnsi="Arial" w:cs="Arial"/>
          <w:sz w:val="24"/>
          <w:szCs w:val="24"/>
        </w:rPr>
        <w:t>.</w:t>
      </w:r>
    </w:p>
    <w:p w14:paraId="3C654AA9" w14:textId="77777777" w:rsidR="0005058E" w:rsidRPr="005A3C6B" w:rsidRDefault="0005058E" w:rsidP="005A3C6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Allega alla presente:</w:t>
      </w:r>
    </w:p>
    <w:p w14:paraId="14EE0964" w14:textId="52107885" w:rsidR="0005058E" w:rsidRPr="005A3C6B" w:rsidRDefault="0005058E" w:rsidP="005A3C6B">
      <w:pPr>
        <w:pStyle w:val="Paragrafoelenco"/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La certificazione ISEE aggiornata</w:t>
      </w:r>
      <w:r w:rsidR="007019CE">
        <w:rPr>
          <w:rFonts w:ascii="Arial" w:hAnsi="Arial" w:cs="Arial"/>
          <w:sz w:val="24"/>
          <w:szCs w:val="24"/>
        </w:rPr>
        <w:t>.</w:t>
      </w:r>
    </w:p>
    <w:p w14:paraId="787C69B3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D7A8908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97A51B8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AFECD99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614832E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431D7FB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709" w:type="dxa"/>
        <w:tblInd w:w="38" w:type="dxa"/>
        <w:tblLook w:val="04A0" w:firstRow="1" w:lastRow="0" w:firstColumn="1" w:lastColumn="0" w:noHBand="0" w:noVBand="1"/>
      </w:tblPr>
      <w:tblGrid>
        <w:gridCol w:w="2905"/>
        <w:gridCol w:w="3686"/>
        <w:gridCol w:w="3118"/>
      </w:tblGrid>
      <w:tr w:rsidR="001A4340" w14:paraId="520DC372" w14:textId="77777777" w:rsidTr="001A4340">
        <w:tc>
          <w:tcPr>
            <w:tcW w:w="2905" w:type="dxa"/>
          </w:tcPr>
          <w:p w14:paraId="2D74BF7B" w14:textId="67869743" w:rsidR="001A4340" w:rsidRPr="001A4340" w:rsidRDefault="001A4340" w:rsidP="001A4340">
            <w:pPr>
              <w:widowControl/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4340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lastRenderedPageBreak/>
              <w:t>TITOLO</w:t>
            </w:r>
          </w:p>
        </w:tc>
        <w:tc>
          <w:tcPr>
            <w:tcW w:w="3686" w:type="dxa"/>
          </w:tcPr>
          <w:p w14:paraId="72E2A5C0" w14:textId="18C47972" w:rsidR="001A4340" w:rsidRPr="001A4340" w:rsidRDefault="001A4340" w:rsidP="001A4340">
            <w:pPr>
              <w:widowControl/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4340">
              <w:rPr>
                <w:rFonts w:ascii="Arial" w:hAnsi="Arial" w:cs="Arial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3118" w:type="dxa"/>
          </w:tcPr>
          <w:p w14:paraId="7BFDAF4E" w14:textId="4B15D925" w:rsidR="001A4340" w:rsidRPr="001A4340" w:rsidRDefault="001A4340" w:rsidP="001A4340">
            <w:pPr>
              <w:widowControl/>
              <w:suppressAutoHyphens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4340">
              <w:rPr>
                <w:rFonts w:ascii="Arial" w:hAnsi="Arial" w:cs="Arial"/>
                <w:b/>
                <w:bCs/>
                <w:sz w:val="24"/>
                <w:szCs w:val="24"/>
              </w:rPr>
              <w:t>ISBN</w:t>
            </w:r>
          </w:p>
        </w:tc>
      </w:tr>
      <w:tr w:rsidR="001A4340" w14:paraId="53D5AE57" w14:textId="77777777" w:rsidTr="001A4340">
        <w:tc>
          <w:tcPr>
            <w:tcW w:w="2905" w:type="dxa"/>
          </w:tcPr>
          <w:p w14:paraId="750FC25B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78A00402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DC6B0BF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5C5D17DD" w14:textId="77777777" w:rsidTr="001A4340">
        <w:tc>
          <w:tcPr>
            <w:tcW w:w="2905" w:type="dxa"/>
          </w:tcPr>
          <w:p w14:paraId="478E2B81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27BCEB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3876107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5CD8B15C" w14:textId="77777777" w:rsidTr="001A4340">
        <w:tc>
          <w:tcPr>
            <w:tcW w:w="2905" w:type="dxa"/>
          </w:tcPr>
          <w:p w14:paraId="7A69737D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A808C6E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09821EA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038530C0" w14:textId="77777777" w:rsidTr="001A4340">
        <w:tc>
          <w:tcPr>
            <w:tcW w:w="2905" w:type="dxa"/>
          </w:tcPr>
          <w:p w14:paraId="0018EBC5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1993C5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B46D70B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1C99A635" w14:textId="77777777" w:rsidTr="001A4340">
        <w:tc>
          <w:tcPr>
            <w:tcW w:w="2905" w:type="dxa"/>
          </w:tcPr>
          <w:p w14:paraId="27ABEA6D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94D25AD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AB1BA9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533C4BCF" w14:textId="77777777" w:rsidTr="001A4340">
        <w:tc>
          <w:tcPr>
            <w:tcW w:w="2905" w:type="dxa"/>
          </w:tcPr>
          <w:p w14:paraId="4D89F161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FE03EF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EE9BEAB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3731345F" w14:textId="77777777" w:rsidTr="001A4340">
        <w:tc>
          <w:tcPr>
            <w:tcW w:w="2905" w:type="dxa"/>
          </w:tcPr>
          <w:p w14:paraId="363794C3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0D52DFAC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F5B935D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40" w14:paraId="40F5F2EE" w14:textId="77777777" w:rsidTr="001A4340">
        <w:tc>
          <w:tcPr>
            <w:tcW w:w="2905" w:type="dxa"/>
          </w:tcPr>
          <w:p w14:paraId="1100D785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58B36D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DE83996" w14:textId="77777777" w:rsidR="001A4340" w:rsidRDefault="001A4340" w:rsidP="005A3C6B">
            <w:pPr>
              <w:widowControl/>
              <w:suppressAutoHyphens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EDA6C9" w14:textId="77777777" w:rsidR="001A4340" w:rsidRDefault="001A4340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E2A063F" w14:textId="77777777" w:rsidR="005A3C6B" w:rsidRDefault="005A3C6B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DEA08EE" w14:textId="77777777" w:rsidR="005A3C6B" w:rsidRDefault="005A3C6B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F77842" w14:textId="77777777" w:rsidR="001A4340" w:rsidRDefault="001A4340" w:rsidP="001A4340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A3C6B">
        <w:rPr>
          <w:rFonts w:ascii="Arial" w:hAnsi="Arial" w:cs="Arial"/>
          <w:sz w:val="24"/>
          <w:szCs w:val="24"/>
        </w:rPr>
        <w:t>Data,</w:t>
      </w:r>
      <w:r w:rsidRPr="005A3C6B">
        <w:rPr>
          <w:rFonts w:ascii="Arial" w:hAnsi="Arial" w:cs="Arial"/>
          <w:sz w:val="24"/>
          <w:szCs w:val="24"/>
        </w:rPr>
        <w:tab/>
      </w:r>
      <w:r w:rsidRPr="005A3C6B">
        <w:rPr>
          <w:rFonts w:ascii="Arial" w:hAnsi="Arial" w:cs="Arial"/>
          <w:sz w:val="24"/>
          <w:szCs w:val="24"/>
        </w:rPr>
        <w:tab/>
      </w:r>
      <w:r w:rsidRPr="005A3C6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5A3C6B">
        <w:rPr>
          <w:rFonts w:ascii="Arial" w:hAnsi="Arial" w:cs="Arial"/>
          <w:sz w:val="24"/>
          <w:szCs w:val="24"/>
        </w:rPr>
        <w:t>Firma</w:t>
      </w:r>
    </w:p>
    <w:p w14:paraId="57FF056D" w14:textId="77777777" w:rsidR="005A3C6B" w:rsidRPr="005A3C6B" w:rsidRDefault="005A3C6B" w:rsidP="005A3C6B">
      <w:pPr>
        <w:widowControl/>
        <w:suppressAutoHyphens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5A3C6B" w:rsidRPr="005A3C6B" w:rsidSect="005A3C6B">
      <w:headerReference w:type="default" r:id="rId8"/>
      <w:footerReference w:type="default" r:id="rId9"/>
      <w:headerReference w:type="first" r:id="rId10"/>
      <w:pgSz w:w="11906" w:h="16838"/>
      <w:pgMar w:top="0" w:right="1134" w:bottom="993" w:left="1276" w:header="408" w:footer="162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59A8" w14:textId="77777777" w:rsidR="009321DB" w:rsidRDefault="009321DB" w:rsidP="00DF399E">
      <w:r>
        <w:separator/>
      </w:r>
    </w:p>
  </w:endnote>
  <w:endnote w:type="continuationSeparator" w:id="0">
    <w:p w14:paraId="5FE5254A" w14:textId="77777777" w:rsidR="009321DB" w:rsidRDefault="009321DB" w:rsidP="00DF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0259" w14:textId="77777777" w:rsidR="00001F85" w:rsidRDefault="00001F85" w:rsidP="00001F85">
    <w:pPr>
      <w:ind w:left="-510" w:right="-454" w:firstLine="57"/>
      <w:jc w:val="center"/>
    </w:pPr>
    <w:r>
      <w:t xml:space="preserve"> </w:t>
    </w:r>
    <w:r>
      <w:rPr>
        <w:sz w:val="14"/>
        <w:szCs w:val="14"/>
      </w:rPr>
      <w:t xml:space="preserve">LICEO EUCLIDE Via Ligas s/n. 09121 Cagliari Tel.070/542853  caps13000v@istruzione.it caps13000v@pec.istruzione.it  C.F. 92139400920                          </w:t>
    </w:r>
  </w:p>
  <w:p w14:paraId="3B3BED19" w14:textId="77777777" w:rsidR="00DF399E" w:rsidRDefault="00DF399E">
    <w:pPr>
      <w:ind w:left="-794" w:right="-51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686AC" w14:textId="77777777" w:rsidR="009321DB" w:rsidRDefault="009321DB" w:rsidP="00DF399E">
      <w:r>
        <w:separator/>
      </w:r>
    </w:p>
  </w:footnote>
  <w:footnote w:type="continuationSeparator" w:id="0">
    <w:p w14:paraId="5C20DA35" w14:textId="77777777" w:rsidR="009321DB" w:rsidRDefault="009321DB" w:rsidP="00DF3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245CC" w14:textId="77777777" w:rsidR="00DF399E" w:rsidRDefault="00DF399E">
    <w:pPr>
      <w:pStyle w:val="Intestazione1"/>
      <w:ind w:left="-42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9EFF" w14:textId="6A354356" w:rsidR="005A3C6B" w:rsidRDefault="005A3C6B">
    <w:pPr>
      <w:pStyle w:val="Intestazione"/>
    </w:pPr>
    <w:r w:rsidRPr="005A3C6B">
      <w:rPr>
        <w:rFonts w:ascii="Arial" w:eastAsia="Times New Roman" w:hAnsi="Arial" w:cs="Arial"/>
        <w:noProof/>
        <w:sz w:val="24"/>
        <w:szCs w:val="24"/>
        <w:lang w:eastAsia="it-IT"/>
      </w:rPr>
      <w:drawing>
        <wp:inline distT="0" distB="0" distL="0" distR="0" wp14:anchorId="18653880" wp14:editId="5971B17C">
          <wp:extent cx="6029960" cy="2086858"/>
          <wp:effectExtent l="0" t="0" r="0" b="0"/>
          <wp:docPr id="2" name="Immagine 1" descr="txt EUCLID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xt EUCLIDE3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29960" cy="2086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B67EF"/>
    <w:multiLevelType w:val="hybridMultilevel"/>
    <w:tmpl w:val="09C410CC"/>
    <w:lvl w:ilvl="0" w:tplc="D0E8122C">
      <w:start w:val="1"/>
      <w:numFmt w:val="decimal"/>
      <w:lvlText w:val="%1.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FCC06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3416F4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A0734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8283C4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84683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94D02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B092F8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54667C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1673F9"/>
    <w:multiLevelType w:val="hybridMultilevel"/>
    <w:tmpl w:val="CF68485C"/>
    <w:lvl w:ilvl="0" w:tplc="5F94294C">
      <w:start w:val="1"/>
      <w:numFmt w:val="decimal"/>
      <w:lvlText w:val="%1."/>
      <w:lvlJc w:val="left"/>
      <w:pPr>
        <w:ind w:left="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20B7F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586ED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6A2C9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ED4A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10BCB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0E4716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869AD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EFCB4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0A22E5"/>
    <w:multiLevelType w:val="hybridMultilevel"/>
    <w:tmpl w:val="170EB450"/>
    <w:lvl w:ilvl="0" w:tplc="4072B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0722C"/>
    <w:multiLevelType w:val="hybridMultilevel"/>
    <w:tmpl w:val="8408BFC8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150606334">
    <w:abstractNumId w:val="1"/>
  </w:num>
  <w:num w:numId="2" w16cid:durableId="2113821639">
    <w:abstractNumId w:val="0"/>
  </w:num>
  <w:num w:numId="3" w16cid:durableId="696076470">
    <w:abstractNumId w:val="3"/>
  </w:num>
  <w:num w:numId="4" w16cid:durableId="1567453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643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3C6B"/>
    <w:rsid w:val="00001F85"/>
    <w:rsid w:val="0005058E"/>
    <w:rsid w:val="00052A02"/>
    <w:rsid w:val="00054821"/>
    <w:rsid w:val="00180BF8"/>
    <w:rsid w:val="001952AC"/>
    <w:rsid w:val="001A4340"/>
    <w:rsid w:val="001E5D4D"/>
    <w:rsid w:val="002664D9"/>
    <w:rsid w:val="002971E3"/>
    <w:rsid w:val="002B1B2C"/>
    <w:rsid w:val="002E748F"/>
    <w:rsid w:val="0030588E"/>
    <w:rsid w:val="00324E7B"/>
    <w:rsid w:val="00326F06"/>
    <w:rsid w:val="00330246"/>
    <w:rsid w:val="003323B5"/>
    <w:rsid w:val="003830B8"/>
    <w:rsid w:val="00394523"/>
    <w:rsid w:val="003D29F9"/>
    <w:rsid w:val="00401E85"/>
    <w:rsid w:val="00404D30"/>
    <w:rsid w:val="0041634D"/>
    <w:rsid w:val="004D4326"/>
    <w:rsid w:val="004F1A89"/>
    <w:rsid w:val="005004F8"/>
    <w:rsid w:val="005377EC"/>
    <w:rsid w:val="005A3C6B"/>
    <w:rsid w:val="005B17C6"/>
    <w:rsid w:val="005D728A"/>
    <w:rsid w:val="005E06B8"/>
    <w:rsid w:val="006A39A9"/>
    <w:rsid w:val="007019CE"/>
    <w:rsid w:val="00771268"/>
    <w:rsid w:val="009074E9"/>
    <w:rsid w:val="009321DB"/>
    <w:rsid w:val="00967E9B"/>
    <w:rsid w:val="009909C3"/>
    <w:rsid w:val="009A185B"/>
    <w:rsid w:val="009F19D3"/>
    <w:rsid w:val="00A26F5E"/>
    <w:rsid w:val="00A62A96"/>
    <w:rsid w:val="00A74AE4"/>
    <w:rsid w:val="00AB0F08"/>
    <w:rsid w:val="00AC2500"/>
    <w:rsid w:val="00AE6ADD"/>
    <w:rsid w:val="00B70D71"/>
    <w:rsid w:val="00C40048"/>
    <w:rsid w:val="00C53EF4"/>
    <w:rsid w:val="00C84163"/>
    <w:rsid w:val="00C94AD0"/>
    <w:rsid w:val="00CA4CF4"/>
    <w:rsid w:val="00CA5601"/>
    <w:rsid w:val="00CF6940"/>
    <w:rsid w:val="00D43340"/>
    <w:rsid w:val="00D437EA"/>
    <w:rsid w:val="00DF399E"/>
    <w:rsid w:val="00DF4F54"/>
    <w:rsid w:val="00E10A89"/>
    <w:rsid w:val="00E80451"/>
    <w:rsid w:val="00ED59A4"/>
    <w:rsid w:val="00EE76A4"/>
    <w:rsid w:val="00F52369"/>
    <w:rsid w:val="00F81C71"/>
    <w:rsid w:val="00FA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FCA0"/>
  <w15:docId w15:val="{CFA1E56A-3032-4B2B-8323-AC479451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40B8"/>
    <w:pPr>
      <w:widowControl w:val="0"/>
    </w:pPr>
    <w:rPr>
      <w:sz w:val="22"/>
    </w:rPr>
  </w:style>
  <w:style w:type="paragraph" w:styleId="Titolo1">
    <w:name w:val="heading 1"/>
    <w:next w:val="Normale"/>
    <w:link w:val="Titolo1Carattere"/>
    <w:uiPriority w:val="9"/>
    <w:qFormat/>
    <w:rsid w:val="00D43340"/>
    <w:pPr>
      <w:keepNext/>
      <w:keepLines/>
      <w:suppressAutoHyphens w:val="0"/>
      <w:spacing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261FD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261F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261FD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3E6791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Enfasi">
    <w:name w:val="Enfasi"/>
    <w:basedOn w:val="Carpredefinitoparagrafo"/>
    <w:uiPriority w:val="20"/>
    <w:qFormat/>
    <w:rsid w:val="009326CD"/>
    <w:rPr>
      <w:i/>
      <w:iCs/>
    </w:rPr>
  </w:style>
  <w:style w:type="character" w:customStyle="1" w:styleId="CollegamentoInternet">
    <w:name w:val="Collegamento Internet"/>
    <w:rsid w:val="00DF399E"/>
    <w:rPr>
      <w:color w:val="000080"/>
      <w:u w:val="single"/>
    </w:rPr>
  </w:style>
  <w:style w:type="character" w:customStyle="1" w:styleId="CollegamentoInternetvisitato">
    <w:name w:val="Collegamento Internet visitato"/>
    <w:rsid w:val="00DF399E"/>
    <w:rPr>
      <w:color w:val="800000"/>
      <w:u w:val="single"/>
    </w:rPr>
  </w:style>
  <w:style w:type="paragraph" w:styleId="Titolo">
    <w:name w:val="Title"/>
    <w:basedOn w:val="Normale"/>
    <w:next w:val="Corpotesto"/>
    <w:qFormat/>
    <w:rsid w:val="00DF399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3E679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lenco">
    <w:name w:val="List"/>
    <w:basedOn w:val="Corpotesto"/>
    <w:rsid w:val="00DF399E"/>
    <w:rPr>
      <w:rFonts w:cs="Arial"/>
    </w:rPr>
  </w:style>
  <w:style w:type="paragraph" w:customStyle="1" w:styleId="Didascalia1">
    <w:name w:val="Didascalia1"/>
    <w:basedOn w:val="Normale"/>
    <w:qFormat/>
    <w:rsid w:val="00DF399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DF399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  <w:rsid w:val="00DF399E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261FD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261FD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261F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E6791"/>
    <w:pPr>
      <w:spacing w:after="200"/>
      <w:ind w:left="720"/>
      <w:contextualSpacing/>
    </w:pPr>
    <w:rPr>
      <w:rFonts w:ascii="Calibri" w:eastAsia="Calibri" w:hAnsi="Calibri" w:cs="Calibri"/>
    </w:rPr>
  </w:style>
  <w:style w:type="paragraph" w:customStyle="1" w:styleId="Contenutotabella">
    <w:name w:val="Contenuto tabella"/>
    <w:basedOn w:val="Normale"/>
    <w:qFormat/>
    <w:rsid w:val="00DF399E"/>
    <w:pPr>
      <w:suppressLineNumbers/>
    </w:pPr>
  </w:style>
  <w:style w:type="paragraph" w:customStyle="1" w:styleId="Titolotabella">
    <w:name w:val="Titolo tabella"/>
    <w:basedOn w:val="Contenutotabella"/>
    <w:qFormat/>
    <w:rsid w:val="00DF399E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3E6791"/>
    <w:rPr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1"/>
    <w:uiPriority w:val="99"/>
    <w:unhideWhenUsed/>
    <w:rsid w:val="002E748F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2E748F"/>
    <w:rPr>
      <w:sz w:val="22"/>
    </w:rPr>
  </w:style>
  <w:style w:type="paragraph" w:styleId="Pidipagina">
    <w:name w:val="footer"/>
    <w:basedOn w:val="Normale"/>
    <w:link w:val="PidipaginaCarattere1"/>
    <w:uiPriority w:val="99"/>
    <w:unhideWhenUsed/>
    <w:rsid w:val="002E748F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2E748F"/>
    <w:rPr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43340"/>
    <w:rPr>
      <w:rFonts w:ascii="Times New Roman" w:eastAsia="Times New Roman" w:hAnsi="Times New Roman" w:cs="Times New Roman"/>
      <w:color w:val="000000"/>
      <w:sz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054821"/>
    <w:pPr>
      <w:widowControl w:val="0"/>
      <w:suppressAutoHyphens w:val="0"/>
      <w:autoSpaceDE w:val="0"/>
      <w:autoSpaceDN w:val="0"/>
    </w:pPr>
    <w:rPr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54821"/>
    <w:pPr>
      <w:suppressAutoHyphens w:val="0"/>
      <w:autoSpaceDE w:val="0"/>
      <w:autoSpaceDN w:val="0"/>
    </w:pPr>
    <w:rPr>
      <w:rFonts w:ascii="Tahoma" w:eastAsia="Tahoma" w:hAnsi="Tahoma" w:cs="Tahoma"/>
    </w:rPr>
  </w:style>
  <w:style w:type="paragraph" w:styleId="NormaleWeb">
    <w:name w:val="Normal (Web)"/>
    <w:basedOn w:val="Normale"/>
    <w:uiPriority w:val="99"/>
    <w:semiHidden/>
    <w:unhideWhenUsed/>
    <w:rsid w:val="00AC250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C2500"/>
    <w:rPr>
      <w:b/>
      <w:bCs/>
    </w:rPr>
  </w:style>
  <w:style w:type="character" w:styleId="Enfasicorsivo">
    <w:name w:val="Emphasis"/>
    <w:basedOn w:val="Carpredefinitoparagrafo"/>
    <w:uiPriority w:val="20"/>
    <w:qFormat/>
    <w:rsid w:val="00AC25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laboratoriDS\Downloads\Allegato%20circ.40%20Modulo-richiesta-libri-in-comodato-duso%2025-26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24600-C837-4E5C-84EE-18B7DCF6C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circ.40 Modulo-richiesta-libri-in-comodato-duso 25-26 (1)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CollaboratoriDS</dc:creator>
  <cp:lastModifiedBy>CollaboratoriDS</cp:lastModifiedBy>
  <cp:revision>3</cp:revision>
  <cp:lastPrinted>2026-09-18T10:05:00Z</cp:lastPrinted>
  <dcterms:created xsi:type="dcterms:W3CDTF">2026-09-18T11:15:00Z</dcterms:created>
  <dcterms:modified xsi:type="dcterms:W3CDTF">2026-09-18T11:15:00Z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